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9727D">
      <w:pPr>
        <w:jc w:val="center"/>
        <w:outlineLvl w:val="0"/>
        <w:rPr>
          <w:rFonts w:hint="default" w:ascii="宋体" w:eastAsia="宋体" w:cs="微软雅黑"/>
          <w:color w:val="000000"/>
          <w:kern w:val="0"/>
          <w:sz w:val="48"/>
          <w:szCs w:val="48"/>
          <w:lang w:val="en-US" w:eastAsia="zh-CN"/>
        </w:rPr>
      </w:pPr>
      <w:r>
        <w:rPr>
          <w:rFonts w:hint="eastAsia" w:ascii="宋体" w:hAnsi="宋体" w:cs="微软雅黑"/>
          <w:color w:val="000000"/>
          <w:kern w:val="0"/>
          <w:sz w:val="48"/>
          <w:szCs w:val="48"/>
          <w:lang w:val="en-US" w:eastAsia="zh-CN"/>
        </w:rPr>
        <w:t>采购文件授权获取表</w:t>
      </w:r>
    </w:p>
    <w:p w14:paraId="33477B1B">
      <w:pPr>
        <w:jc w:val="center"/>
        <w:rPr>
          <w:rFonts w:ascii="宋体" w:cs="微软雅黑"/>
          <w:color w:val="000000"/>
          <w:kern w:val="0"/>
          <w:sz w:val="10"/>
          <w:szCs w:val="10"/>
          <w:lang w:val="zh-CN"/>
        </w:rPr>
      </w:pPr>
    </w:p>
    <w:p w14:paraId="42ED47F1">
      <w:pPr>
        <w:pStyle w:val="9"/>
        <w:snapToGrid w:val="0"/>
        <w:spacing w:line="360" w:lineRule="auto"/>
        <w:jc w:val="both"/>
        <w:rPr>
          <w:rFonts w:hint="eastAsia" w:ascii="宋体" w:hAnsi="宋体" w:eastAsia="宋体" w:cs="Times New Roman"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zh-CN" w:eastAsia="zh-CN" w:bidi="ar-SA"/>
        </w:rPr>
        <w:t>招标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项目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zh-CN" w:eastAsia="zh-CN" w:bidi="ar-SA"/>
        </w:rPr>
        <w:t>名称：</w:t>
      </w:r>
      <w:r>
        <w:rPr>
          <w:rFonts w:hint="eastAsia" w:ascii="宋体" w:hAnsi="宋体" w:eastAsia="宋体" w:cs="Times New Roman"/>
          <w:kern w:val="2"/>
          <w:sz w:val="28"/>
          <w:szCs w:val="28"/>
          <w:u w:val="single"/>
          <w:lang w:val="en-US" w:eastAsia="zh-CN" w:bidi="ar-SA"/>
        </w:rPr>
        <w:t xml:space="preserve">                                                   </w:t>
      </w:r>
    </w:p>
    <w:tbl>
      <w:tblPr>
        <w:tblStyle w:val="10"/>
        <w:tblW w:w="9735" w:type="dxa"/>
        <w:tblInd w:w="-2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2190"/>
        <w:gridCol w:w="7005"/>
      </w:tblGrid>
      <w:tr w14:paraId="68E02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540" w:type="dxa"/>
            <w:vAlign w:val="center"/>
          </w:tcPr>
          <w:p w14:paraId="43D3019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</w:t>
            </w:r>
          </w:p>
        </w:tc>
        <w:tc>
          <w:tcPr>
            <w:tcW w:w="2190" w:type="dxa"/>
            <w:vAlign w:val="center"/>
          </w:tcPr>
          <w:p w14:paraId="7D5B95A1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/>
                <w:sz w:val="28"/>
                <w:szCs w:val="28"/>
              </w:rPr>
              <w:t>名称</w:t>
            </w:r>
          </w:p>
        </w:tc>
        <w:tc>
          <w:tcPr>
            <w:tcW w:w="7005" w:type="dxa"/>
            <w:vAlign w:val="center"/>
          </w:tcPr>
          <w:p w14:paraId="529E6773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36E96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540" w:type="dxa"/>
            <w:vAlign w:val="center"/>
          </w:tcPr>
          <w:p w14:paraId="2A43F39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</w:t>
            </w:r>
          </w:p>
        </w:tc>
        <w:tc>
          <w:tcPr>
            <w:tcW w:w="2190" w:type="dxa"/>
            <w:vAlign w:val="center"/>
          </w:tcPr>
          <w:p w14:paraId="4AD27483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领取资料名称</w:t>
            </w:r>
          </w:p>
        </w:tc>
        <w:tc>
          <w:tcPr>
            <w:tcW w:w="7005" w:type="dxa"/>
            <w:vAlign w:val="center"/>
          </w:tcPr>
          <w:p w14:paraId="27150B4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磋商</w:t>
            </w:r>
            <w:r>
              <w:rPr>
                <w:rFonts w:hint="eastAsia" w:ascii="宋体" w:hAnsi="宋体"/>
                <w:sz w:val="28"/>
                <w:szCs w:val="28"/>
              </w:rPr>
              <w:t>文件</w:t>
            </w:r>
          </w:p>
        </w:tc>
      </w:tr>
      <w:tr w14:paraId="3426A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540" w:type="dxa"/>
            <w:vAlign w:val="center"/>
          </w:tcPr>
          <w:p w14:paraId="2BF49EB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3</w:t>
            </w:r>
          </w:p>
        </w:tc>
        <w:tc>
          <w:tcPr>
            <w:tcW w:w="2190" w:type="dxa"/>
            <w:vAlign w:val="center"/>
          </w:tcPr>
          <w:p w14:paraId="78631F7C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授权代表</w:t>
            </w:r>
            <w:r>
              <w:rPr>
                <w:rFonts w:hint="eastAsia" w:ascii="宋体" w:hAnsi="宋体"/>
                <w:sz w:val="28"/>
                <w:szCs w:val="28"/>
              </w:rPr>
              <w:t>签名</w:t>
            </w:r>
          </w:p>
        </w:tc>
        <w:tc>
          <w:tcPr>
            <w:tcW w:w="7005" w:type="dxa"/>
          </w:tcPr>
          <w:p w14:paraId="7C9ECB82">
            <w:pPr>
              <w:rPr>
                <w:rFonts w:ascii="宋体"/>
                <w:sz w:val="28"/>
                <w:szCs w:val="28"/>
              </w:rPr>
            </w:pPr>
          </w:p>
        </w:tc>
      </w:tr>
      <w:tr w14:paraId="1BF4E4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540" w:type="dxa"/>
            <w:vAlign w:val="center"/>
          </w:tcPr>
          <w:p w14:paraId="7171F7D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4</w:t>
            </w:r>
          </w:p>
        </w:tc>
        <w:tc>
          <w:tcPr>
            <w:tcW w:w="2190" w:type="dxa"/>
            <w:vAlign w:val="center"/>
          </w:tcPr>
          <w:p w14:paraId="229DCF4B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邮箱</w:t>
            </w:r>
          </w:p>
        </w:tc>
        <w:tc>
          <w:tcPr>
            <w:tcW w:w="7005" w:type="dxa"/>
            <w:vAlign w:val="center"/>
          </w:tcPr>
          <w:p w14:paraId="0FF9A475">
            <w:pPr>
              <w:rPr>
                <w:rFonts w:ascii="宋体"/>
                <w:sz w:val="28"/>
                <w:szCs w:val="28"/>
              </w:rPr>
            </w:pPr>
          </w:p>
        </w:tc>
      </w:tr>
      <w:tr w14:paraId="7962F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540" w:type="dxa"/>
            <w:vAlign w:val="center"/>
          </w:tcPr>
          <w:p w14:paraId="000BCD0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5</w:t>
            </w:r>
          </w:p>
        </w:tc>
        <w:tc>
          <w:tcPr>
            <w:tcW w:w="2190" w:type="dxa"/>
            <w:vAlign w:val="center"/>
          </w:tcPr>
          <w:p w14:paraId="29871489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7005" w:type="dxa"/>
          </w:tcPr>
          <w:p w14:paraId="3AB6D5F6">
            <w:pPr>
              <w:rPr>
                <w:rFonts w:ascii="宋体"/>
                <w:sz w:val="28"/>
                <w:szCs w:val="28"/>
              </w:rPr>
            </w:pPr>
          </w:p>
        </w:tc>
      </w:tr>
      <w:tr w14:paraId="7AA1F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540" w:type="dxa"/>
            <w:vAlign w:val="center"/>
          </w:tcPr>
          <w:p w14:paraId="1588D0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6</w:t>
            </w:r>
          </w:p>
        </w:tc>
        <w:tc>
          <w:tcPr>
            <w:tcW w:w="2190" w:type="dxa"/>
            <w:vAlign w:val="center"/>
          </w:tcPr>
          <w:p w14:paraId="52198A9A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领取日期</w:t>
            </w:r>
          </w:p>
        </w:tc>
        <w:tc>
          <w:tcPr>
            <w:tcW w:w="7005" w:type="dxa"/>
          </w:tcPr>
          <w:p w14:paraId="6A373469">
            <w:pPr>
              <w:rPr>
                <w:rFonts w:ascii="宋体"/>
                <w:sz w:val="28"/>
                <w:szCs w:val="28"/>
              </w:rPr>
            </w:pPr>
          </w:p>
        </w:tc>
      </w:tr>
      <w:tr w14:paraId="43A16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9735" w:type="dxa"/>
            <w:gridSpan w:val="3"/>
            <w:vAlign w:val="center"/>
          </w:tcPr>
          <w:p w14:paraId="0407350F">
            <w:pPr>
              <w:ind w:firstLine="399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附件：授权委托书（格式自拟）</w:t>
            </w:r>
            <w:bookmarkStart w:id="0" w:name="_GoBack"/>
            <w:bookmarkEnd w:id="0"/>
          </w:p>
        </w:tc>
      </w:tr>
    </w:tbl>
    <w:p w14:paraId="2F688139">
      <w:pPr>
        <w:pStyle w:val="2"/>
        <w:ind w:firstLine="4800" w:firstLineChars="1500"/>
      </w:pPr>
      <w:r>
        <w:rPr>
          <w:rFonts w:ascii="宋体" w:hAnsi="宋体"/>
          <w:sz w:val="32"/>
          <w:szCs w:val="32"/>
        </w:rPr>
        <w:t xml:space="preserve">   </w:t>
      </w: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xMTM5YTNiOTQzNTE0NTFkOWJhY2ViZWIzYTA3MGIifQ=="/>
  </w:docVars>
  <w:rsids>
    <w:rsidRoot w:val="001F2A52"/>
    <w:rsid w:val="00014E9D"/>
    <w:rsid w:val="00016B95"/>
    <w:rsid w:val="0002794D"/>
    <w:rsid w:val="00034393"/>
    <w:rsid w:val="00092A92"/>
    <w:rsid w:val="000D51D3"/>
    <w:rsid w:val="001335D9"/>
    <w:rsid w:val="001A190D"/>
    <w:rsid w:val="001B365C"/>
    <w:rsid w:val="001F2A52"/>
    <w:rsid w:val="002E519C"/>
    <w:rsid w:val="00303349"/>
    <w:rsid w:val="00306FF5"/>
    <w:rsid w:val="003766F7"/>
    <w:rsid w:val="00393875"/>
    <w:rsid w:val="003C65E6"/>
    <w:rsid w:val="00425253"/>
    <w:rsid w:val="0044281B"/>
    <w:rsid w:val="00475BF7"/>
    <w:rsid w:val="00496044"/>
    <w:rsid w:val="004A7E4D"/>
    <w:rsid w:val="004C2188"/>
    <w:rsid w:val="004D201A"/>
    <w:rsid w:val="00616C4C"/>
    <w:rsid w:val="00626498"/>
    <w:rsid w:val="00626E65"/>
    <w:rsid w:val="006466CD"/>
    <w:rsid w:val="00684C1E"/>
    <w:rsid w:val="0075574A"/>
    <w:rsid w:val="007D06E3"/>
    <w:rsid w:val="00806C32"/>
    <w:rsid w:val="00845465"/>
    <w:rsid w:val="00875C4F"/>
    <w:rsid w:val="008929E7"/>
    <w:rsid w:val="008A34FA"/>
    <w:rsid w:val="008B1489"/>
    <w:rsid w:val="008C50A6"/>
    <w:rsid w:val="009513BF"/>
    <w:rsid w:val="00981513"/>
    <w:rsid w:val="009A2CA6"/>
    <w:rsid w:val="00A2432F"/>
    <w:rsid w:val="00AA35A2"/>
    <w:rsid w:val="00AA3B03"/>
    <w:rsid w:val="00B0055E"/>
    <w:rsid w:val="00B30E45"/>
    <w:rsid w:val="00B34F69"/>
    <w:rsid w:val="00B5761A"/>
    <w:rsid w:val="00B74F9E"/>
    <w:rsid w:val="00BA55E8"/>
    <w:rsid w:val="00C03F2A"/>
    <w:rsid w:val="00C04948"/>
    <w:rsid w:val="00C3715E"/>
    <w:rsid w:val="00C37611"/>
    <w:rsid w:val="00C86B79"/>
    <w:rsid w:val="00D577FE"/>
    <w:rsid w:val="00D75535"/>
    <w:rsid w:val="00D91A80"/>
    <w:rsid w:val="00E16F98"/>
    <w:rsid w:val="00E37515"/>
    <w:rsid w:val="00E420CD"/>
    <w:rsid w:val="00E47C04"/>
    <w:rsid w:val="00E56DD5"/>
    <w:rsid w:val="00EE37E8"/>
    <w:rsid w:val="00F0685F"/>
    <w:rsid w:val="00F54675"/>
    <w:rsid w:val="00F76740"/>
    <w:rsid w:val="00FB1B94"/>
    <w:rsid w:val="00FF4D05"/>
    <w:rsid w:val="022A18C4"/>
    <w:rsid w:val="0493137F"/>
    <w:rsid w:val="04A03CA0"/>
    <w:rsid w:val="04E8331F"/>
    <w:rsid w:val="063C0A71"/>
    <w:rsid w:val="08F61A96"/>
    <w:rsid w:val="0A191496"/>
    <w:rsid w:val="0A926D8D"/>
    <w:rsid w:val="0E3C54DC"/>
    <w:rsid w:val="0E8142A5"/>
    <w:rsid w:val="0F141C8E"/>
    <w:rsid w:val="109D647C"/>
    <w:rsid w:val="162F1EC9"/>
    <w:rsid w:val="1755732A"/>
    <w:rsid w:val="183B404A"/>
    <w:rsid w:val="1BBB6E41"/>
    <w:rsid w:val="1D705885"/>
    <w:rsid w:val="1D983041"/>
    <w:rsid w:val="1EDF426E"/>
    <w:rsid w:val="1F1D3657"/>
    <w:rsid w:val="20CB5AC0"/>
    <w:rsid w:val="23210958"/>
    <w:rsid w:val="295F5727"/>
    <w:rsid w:val="2CCC5D25"/>
    <w:rsid w:val="2F783DC1"/>
    <w:rsid w:val="2F7E270C"/>
    <w:rsid w:val="2FDC57EC"/>
    <w:rsid w:val="2FF3299B"/>
    <w:rsid w:val="34501513"/>
    <w:rsid w:val="3FD76584"/>
    <w:rsid w:val="444D61F8"/>
    <w:rsid w:val="45093EE8"/>
    <w:rsid w:val="45271C8D"/>
    <w:rsid w:val="45AA18D5"/>
    <w:rsid w:val="4B390842"/>
    <w:rsid w:val="4C7C0589"/>
    <w:rsid w:val="4E1729F1"/>
    <w:rsid w:val="4F1B2267"/>
    <w:rsid w:val="4F8C1A51"/>
    <w:rsid w:val="501C13F7"/>
    <w:rsid w:val="52A71EFC"/>
    <w:rsid w:val="59840609"/>
    <w:rsid w:val="5F970F1B"/>
    <w:rsid w:val="60026893"/>
    <w:rsid w:val="62352721"/>
    <w:rsid w:val="62B96FE1"/>
    <w:rsid w:val="66F07A90"/>
    <w:rsid w:val="681A4BB5"/>
    <w:rsid w:val="6ADE18C4"/>
    <w:rsid w:val="7186244E"/>
    <w:rsid w:val="73A16444"/>
    <w:rsid w:val="7AFB0F08"/>
    <w:rsid w:val="7B347C26"/>
    <w:rsid w:val="7D835201"/>
    <w:rsid w:val="7DD7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qFormat="1" w:unhideWhenUsed="0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link w:val="15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iPriority w:val="99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17"/>
    <w:uiPriority w:val="99"/>
    <w:pPr>
      <w:spacing w:after="120"/>
      <w:ind w:firstLine="420" w:firstLineChars="100"/>
    </w:pPr>
    <w:rPr>
      <w:rFonts w:ascii="Times New Roman" w:hAnsi="Times New Roman" w:eastAsia="宋体"/>
      <w:sz w:val="21"/>
      <w:szCs w:val="24"/>
    </w:rPr>
  </w:style>
  <w:style w:type="paragraph" w:styleId="3">
    <w:name w:val="Body Text"/>
    <w:basedOn w:val="1"/>
    <w:link w:val="16"/>
    <w:uiPriority w:val="99"/>
    <w:rPr>
      <w:rFonts w:ascii="楷体_GB2312" w:hAnsi="Arial" w:eastAsia="楷体_GB2312"/>
      <w:sz w:val="28"/>
      <w:szCs w:val="20"/>
    </w:rPr>
  </w:style>
  <w:style w:type="paragraph" w:styleId="5">
    <w:name w:val="Document Map"/>
    <w:basedOn w:val="1"/>
    <w:link w:val="18"/>
    <w:semiHidden/>
    <w:uiPriority w:val="99"/>
    <w:rPr>
      <w:rFonts w:ascii="宋体"/>
      <w:sz w:val="18"/>
      <w:szCs w:val="18"/>
    </w:rPr>
  </w:style>
  <w:style w:type="paragraph" w:styleId="6">
    <w:name w:val="Balloon Text"/>
    <w:basedOn w:val="1"/>
    <w:link w:val="19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20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1">
    <w:name w:val="Table Grid"/>
    <w:basedOn w:val="10"/>
    <w:qFormat/>
    <w:uiPriority w:val="99"/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2"/>
    <w:semiHidden/>
    <w:qFormat/>
    <w:uiPriority w:val="99"/>
    <w:rPr>
      <w:rFonts w:cs="Times New Roman"/>
      <w:color w:val="800080"/>
      <w:u w:val="none"/>
    </w:rPr>
  </w:style>
  <w:style w:type="character" w:styleId="14">
    <w:name w:val="Hyperlink"/>
    <w:basedOn w:val="12"/>
    <w:semiHidden/>
    <w:qFormat/>
    <w:uiPriority w:val="99"/>
    <w:rPr>
      <w:rFonts w:cs="Times New Roman"/>
      <w:color w:val="0000FF"/>
      <w:u w:val="none"/>
    </w:rPr>
  </w:style>
  <w:style w:type="character" w:customStyle="1" w:styleId="15">
    <w:name w:val="Heading 3 Char"/>
    <w:basedOn w:val="12"/>
    <w:link w:val="4"/>
    <w:semiHidden/>
    <w:qFormat/>
    <w:uiPriority w:val="9"/>
    <w:rPr>
      <w:rFonts w:ascii="Calibri" w:hAnsi="Calibri"/>
      <w:b/>
      <w:bCs/>
      <w:sz w:val="32"/>
      <w:szCs w:val="32"/>
    </w:rPr>
  </w:style>
  <w:style w:type="character" w:customStyle="1" w:styleId="16">
    <w:name w:val="Body Text Char"/>
    <w:basedOn w:val="12"/>
    <w:link w:val="3"/>
    <w:semiHidden/>
    <w:uiPriority w:val="99"/>
    <w:rPr>
      <w:rFonts w:ascii="Calibri" w:hAnsi="Calibri"/>
    </w:rPr>
  </w:style>
  <w:style w:type="character" w:customStyle="1" w:styleId="17">
    <w:name w:val="Body Text First Indent Char"/>
    <w:basedOn w:val="16"/>
    <w:link w:val="2"/>
    <w:semiHidden/>
    <w:uiPriority w:val="99"/>
  </w:style>
  <w:style w:type="character" w:customStyle="1" w:styleId="18">
    <w:name w:val="Document Map Char"/>
    <w:basedOn w:val="12"/>
    <w:link w:val="5"/>
    <w:semiHidden/>
    <w:locked/>
    <w:uiPriority w:val="99"/>
    <w:rPr>
      <w:rFonts w:ascii="宋体" w:eastAsia="宋体" w:cs="Times New Roman"/>
      <w:sz w:val="18"/>
      <w:szCs w:val="18"/>
    </w:rPr>
  </w:style>
  <w:style w:type="character" w:customStyle="1" w:styleId="19">
    <w:name w:val="Balloon Text Char"/>
    <w:basedOn w:val="12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20">
    <w:name w:val="Footer Char"/>
    <w:basedOn w:val="12"/>
    <w:link w:val="7"/>
    <w:semiHidden/>
    <w:qFormat/>
    <w:locked/>
    <w:uiPriority w:val="99"/>
    <w:rPr>
      <w:rFonts w:cs="Times New Roman"/>
      <w:sz w:val="18"/>
      <w:szCs w:val="18"/>
    </w:rPr>
  </w:style>
  <w:style w:type="character" w:customStyle="1" w:styleId="21">
    <w:name w:val="Header Char"/>
    <w:basedOn w:val="12"/>
    <w:link w:val="8"/>
    <w:semiHidden/>
    <w:qFormat/>
    <w:locked/>
    <w:uiPriority w:val="99"/>
    <w:rPr>
      <w:rFonts w:cs="Times New Roman"/>
      <w:sz w:val="18"/>
      <w:szCs w:val="18"/>
    </w:rPr>
  </w:style>
  <w:style w:type="paragraph" w:customStyle="1" w:styleId="22">
    <w:name w:val="普通正文"/>
    <w:basedOn w:val="1"/>
    <w:qFormat/>
    <w:uiPriority w:val="99"/>
    <w:pPr>
      <w:adjustRightInd w:val="0"/>
      <w:spacing w:before="120" w:after="120" w:line="360" w:lineRule="auto"/>
      <w:ind w:firstLine="480"/>
      <w:jc w:val="left"/>
    </w:pPr>
    <w:rPr>
      <w:rFonts w:ascii="Arial" w:hAnsi="Arial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67</Words>
  <Characters>67</Characters>
  <Lines>0</Lines>
  <Paragraphs>0</Paragraphs>
  <TotalTime>10</TotalTime>
  <ScaleCrop>false</ScaleCrop>
  <LinksUpToDate>false</LinksUpToDate>
  <CharactersWithSpaces>121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2017-11-14T03:05:00Z</dcterms:created>
  <dc:creator>微软用户</dc:creator>
  <cp:lastModifiedBy>~HQ~</cp:lastModifiedBy>
  <cp:lastPrinted>2022-07-20T06:00:00Z</cp:lastPrinted>
  <dcterms:modified xsi:type="dcterms:W3CDTF">2026-07-22T06:18:56Z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280D7B16EDFB4DD2B9FCCFDD1E2CC42F_13</vt:lpwstr>
  </property>
  <property fmtid="{D5CDD505-2E9C-101B-9397-08002B2CF9AE}" pid="4" name="KSOTemplateDocerSaveRecord">
    <vt:lpwstr>eyJoZGlkIjoiOTM3MmY4ZTEwY2Q2ZTAxOWY1OWI4NTBhNmQ1ZWZhYzciLCJ1c2VySWQiOiIxMzcxNjY5NzU5In0=</vt:lpwstr>
  </property>
</Properties>
</file>